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3D6ED" w14:textId="18553F31"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9F3AE4">
        <w:rPr>
          <w:rFonts w:ascii="Arial" w:hAnsi="Arial" w:cs="Arial"/>
          <w:sz w:val="28"/>
          <w:szCs w:val="28"/>
        </w:rPr>
        <w:t xml:space="preserve">Election of </w:t>
      </w:r>
      <w:r w:rsidR="003552A6">
        <w:rPr>
          <w:rFonts w:ascii="Arial" w:hAnsi="Arial" w:cs="Arial"/>
          <w:sz w:val="28"/>
          <w:szCs w:val="28"/>
        </w:rPr>
        <w:t xml:space="preserve">LGA </w:t>
      </w:r>
      <w:r w:rsidRPr="009F3AE4">
        <w:rPr>
          <w:rFonts w:ascii="Arial" w:hAnsi="Arial" w:cs="Arial"/>
          <w:sz w:val="28"/>
          <w:szCs w:val="28"/>
        </w:rPr>
        <w:t>President</w:t>
      </w:r>
    </w:p>
    <w:p w14:paraId="3183D6EE" w14:textId="77777777" w:rsidR="001969C0" w:rsidRDefault="001969C0" w:rsidP="00BA5B05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3183D6EF" w14:textId="77777777" w:rsidR="00BA5B05" w:rsidRPr="00D21A98" w:rsidRDefault="00AA1B2C" w:rsidP="00BA5B05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 of the r</w:t>
      </w:r>
      <w:r w:rsidR="00BA5B05" w:rsidRPr="00D21A98">
        <w:rPr>
          <w:rFonts w:ascii="Arial" w:hAnsi="Arial" w:cs="Arial"/>
          <w:b/>
          <w:szCs w:val="22"/>
        </w:rPr>
        <w:t>eport</w:t>
      </w:r>
    </w:p>
    <w:p w14:paraId="3183D6F0" w14:textId="77777777" w:rsidR="00BA5B05" w:rsidRPr="00D21A98" w:rsidRDefault="00BA5B05" w:rsidP="00BA5B05">
      <w:pPr>
        <w:rPr>
          <w:rFonts w:ascii="Arial" w:hAnsi="Arial" w:cs="Arial"/>
          <w:szCs w:val="22"/>
        </w:rPr>
      </w:pPr>
    </w:p>
    <w:p w14:paraId="3183D6F1" w14:textId="77777777" w:rsidR="00BA5B05" w:rsidRPr="00D21A98" w:rsidRDefault="004B2564" w:rsidP="00E0567B">
      <w:pPr>
        <w:rPr>
          <w:rFonts w:ascii="Arial" w:hAnsi="Arial" w:cs="Arial"/>
          <w:szCs w:val="22"/>
        </w:rPr>
      </w:pPr>
      <w:bookmarkStart w:id="1" w:name="StartHere"/>
      <w:bookmarkEnd w:id="1"/>
      <w:r w:rsidRPr="00D21A98">
        <w:rPr>
          <w:rFonts w:ascii="Arial" w:hAnsi="Arial" w:cs="Arial"/>
          <w:szCs w:val="22"/>
        </w:rPr>
        <w:t>To invite the General Assembly to elect a President for 201</w:t>
      </w:r>
      <w:r w:rsidR="00AA1B2C">
        <w:rPr>
          <w:rFonts w:ascii="Arial" w:hAnsi="Arial" w:cs="Arial"/>
          <w:szCs w:val="22"/>
        </w:rPr>
        <w:t>9</w:t>
      </w:r>
      <w:r w:rsidR="002E13CF">
        <w:rPr>
          <w:rFonts w:ascii="Arial" w:hAnsi="Arial" w:cs="Arial"/>
          <w:szCs w:val="22"/>
        </w:rPr>
        <w:t>/</w:t>
      </w:r>
      <w:r w:rsidR="00AA1B2C">
        <w:rPr>
          <w:rFonts w:ascii="Arial" w:hAnsi="Arial" w:cs="Arial"/>
          <w:szCs w:val="22"/>
        </w:rPr>
        <w:t>20</w:t>
      </w:r>
      <w:r w:rsidR="002E13CF">
        <w:rPr>
          <w:rFonts w:ascii="Arial" w:hAnsi="Arial" w:cs="Arial"/>
          <w:szCs w:val="22"/>
        </w:rPr>
        <w:t xml:space="preserve">, </w:t>
      </w:r>
      <w:r w:rsidRPr="00D21A98">
        <w:rPr>
          <w:rFonts w:ascii="Arial" w:hAnsi="Arial" w:cs="Arial"/>
          <w:szCs w:val="22"/>
        </w:rPr>
        <w:t>u</w:t>
      </w:r>
      <w:r w:rsidR="00AA1B2C">
        <w:rPr>
          <w:rFonts w:ascii="Arial" w:hAnsi="Arial" w:cs="Arial"/>
          <w:szCs w:val="22"/>
        </w:rPr>
        <w:t>nder Part 3 - Paragraph 9</w:t>
      </w:r>
      <w:r w:rsidR="00BA5B05" w:rsidRPr="00D21A98">
        <w:rPr>
          <w:rFonts w:ascii="Arial" w:hAnsi="Arial" w:cs="Arial"/>
          <w:szCs w:val="22"/>
        </w:rPr>
        <w:t xml:space="preserve"> of the </w:t>
      </w:r>
      <w:r w:rsidR="00E0567B">
        <w:rPr>
          <w:rFonts w:ascii="Arial" w:hAnsi="Arial" w:cs="Arial"/>
          <w:szCs w:val="22"/>
        </w:rPr>
        <w:t xml:space="preserve">LGA </w:t>
      </w:r>
      <w:r w:rsidR="00AA1B2C">
        <w:rPr>
          <w:rFonts w:ascii="Arial" w:hAnsi="Arial" w:cs="Arial"/>
          <w:szCs w:val="22"/>
        </w:rPr>
        <w:t>Articles of Association</w:t>
      </w:r>
      <w:r w:rsidRPr="00D21A98">
        <w:rPr>
          <w:rFonts w:ascii="Arial" w:hAnsi="Arial" w:cs="Arial"/>
          <w:szCs w:val="22"/>
        </w:rPr>
        <w:t>.</w:t>
      </w:r>
    </w:p>
    <w:p w14:paraId="3183D6F2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p w14:paraId="3183D6F3" w14:textId="77777777" w:rsidR="00BA5B05" w:rsidRPr="00D21A98" w:rsidRDefault="00BA5B05" w:rsidP="00E0567B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6C87" w14:paraId="3183D6F8" w14:textId="77777777" w:rsidTr="00306C87">
        <w:tc>
          <w:tcPr>
            <w:tcW w:w="9548" w:type="dxa"/>
            <w:shd w:val="clear" w:color="auto" w:fill="auto"/>
          </w:tcPr>
          <w:p w14:paraId="3183D6F4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  <w:p w14:paraId="3183D6F5" w14:textId="77777777" w:rsidR="00BA5B05" w:rsidRPr="00EE3DB4" w:rsidRDefault="00EE3DB4" w:rsidP="00EE3DB4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14:paraId="3183D6F6" w14:textId="77777777" w:rsidR="00BA5B05" w:rsidRPr="00306C87" w:rsidRDefault="00E0567B" w:rsidP="00BA5B0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</w:t>
            </w:r>
            <w:r w:rsidR="00904312">
              <w:rPr>
                <w:rFonts w:ascii="Arial" w:hAnsi="Arial" w:cs="Arial"/>
                <w:szCs w:val="22"/>
              </w:rPr>
              <w:t xml:space="preserve"> the General Assembly elects </w:t>
            </w:r>
            <w:r w:rsidR="0084171C">
              <w:rPr>
                <w:rFonts w:ascii="Arial" w:hAnsi="Arial" w:cs="Arial"/>
                <w:szCs w:val="22"/>
              </w:rPr>
              <w:t>Lord Kerslake</w:t>
            </w:r>
            <w:r w:rsidR="00BA5B05" w:rsidRPr="00306C87">
              <w:rPr>
                <w:rFonts w:ascii="Arial" w:hAnsi="Arial" w:cs="Arial"/>
                <w:szCs w:val="22"/>
              </w:rPr>
              <w:t xml:space="preserve"> </w:t>
            </w:r>
            <w:r w:rsidR="00904312">
              <w:rPr>
                <w:rFonts w:ascii="Arial" w:hAnsi="Arial" w:cs="Arial"/>
                <w:szCs w:val="22"/>
              </w:rPr>
              <w:t>as</w:t>
            </w:r>
            <w:r w:rsidR="00BA5B05" w:rsidRPr="00306C87">
              <w:rPr>
                <w:rFonts w:ascii="Arial" w:hAnsi="Arial" w:cs="Arial"/>
                <w:szCs w:val="22"/>
              </w:rPr>
              <w:t xml:space="preserve"> President of the Association</w:t>
            </w:r>
            <w:r w:rsidR="00D21A98" w:rsidRPr="00306C87">
              <w:rPr>
                <w:rFonts w:ascii="Arial" w:hAnsi="Arial" w:cs="Arial"/>
                <w:szCs w:val="22"/>
              </w:rPr>
              <w:t xml:space="preserve"> for </w:t>
            </w:r>
            <w:r w:rsidR="00BA5B05" w:rsidRPr="00306C87">
              <w:rPr>
                <w:rFonts w:ascii="Arial" w:hAnsi="Arial" w:cs="Arial"/>
                <w:szCs w:val="22"/>
              </w:rPr>
              <w:t>201</w:t>
            </w:r>
            <w:r w:rsidR="00AA1B2C">
              <w:rPr>
                <w:rFonts w:ascii="Arial" w:hAnsi="Arial" w:cs="Arial"/>
                <w:szCs w:val="22"/>
              </w:rPr>
              <w:t>9/20</w:t>
            </w:r>
            <w:r w:rsidR="00EE3DB4">
              <w:rPr>
                <w:rFonts w:ascii="Arial" w:hAnsi="Arial" w:cs="Arial"/>
                <w:szCs w:val="22"/>
              </w:rPr>
              <w:t>.</w:t>
            </w:r>
          </w:p>
          <w:p w14:paraId="3183D6F7" w14:textId="77777777" w:rsidR="00BA5B05" w:rsidRPr="00306C87" w:rsidRDefault="00BA5B05" w:rsidP="00BA5B05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3183D6F9" w14:textId="77777777" w:rsidR="008020EE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A" w14:textId="77777777" w:rsidR="00AA1B2C" w:rsidRPr="00D21A98" w:rsidRDefault="00AA1B2C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B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3183D6FC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Claire Holloway</w:t>
      </w:r>
    </w:p>
    <w:p w14:paraId="3183D6FD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6FE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3183D6FF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0" w14:textId="77777777" w:rsidR="00EB7DA3" w:rsidRPr="00D21A98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="00E0567B">
        <w:rPr>
          <w:rFonts w:ascii="Arial" w:hAnsi="Arial" w:cs="Arial"/>
          <w:b w:val="0"/>
          <w:sz w:val="22"/>
          <w:szCs w:val="22"/>
        </w:rPr>
        <w:t>0207 664 3156</w:t>
      </w:r>
    </w:p>
    <w:p w14:paraId="3183D701" w14:textId="77777777" w:rsidR="00EB7DA3" w:rsidRPr="00BF6DB9" w:rsidRDefault="00EB7DA3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3183D702" w14:textId="77777777" w:rsidR="00EB7DA3" w:rsidRPr="00EE3DB4" w:rsidRDefault="00EB7DA3" w:rsidP="00EE3DB4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="00E0567B"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sectPr w:rsidR="00EB7DA3" w:rsidRPr="00EE3DB4" w:rsidSect="008B607D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99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3D705" w14:textId="77777777" w:rsidR="00036C65" w:rsidRDefault="00036C65">
      <w:r>
        <w:separator/>
      </w:r>
    </w:p>
  </w:endnote>
  <w:endnote w:type="continuationSeparator" w:id="0">
    <w:p w14:paraId="3183D706" w14:textId="77777777" w:rsidR="00036C65" w:rsidRDefault="0003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42AE53-4A26-4B47-A2E8-691DC25F7F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D21B23E5-5655-41E5-A7A9-3459E3D780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5532C7-B15F-4C12-976D-FDD18B900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3D715" w14:textId="77777777" w:rsidR="00F5536E" w:rsidRDefault="00F5536E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83D716" w14:textId="77777777" w:rsidR="00F5536E" w:rsidRDefault="00F553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3D717" w14:textId="77777777" w:rsidR="00F5536E" w:rsidRDefault="00F5536E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3D703" w14:textId="77777777" w:rsidR="00036C65" w:rsidRDefault="00036C65">
      <w:r>
        <w:separator/>
      </w:r>
    </w:p>
  </w:footnote>
  <w:footnote w:type="continuationSeparator" w:id="0">
    <w:p w14:paraId="3183D704" w14:textId="77777777" w:rsidR="00036C65" w:rsidRDefault="00036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3D707" w14:textId="77777777" w:rsidR="00F5536E" w:rsidRDefault="00F5536E"/>
  <w:p w14:paraId="3183D708" w14:textId="77777777" w:rsidR="00F5536E" w:rsidRDefault="00F5536E"/>
  <w:p w14:paraId="033D986E" w14:textId="77777777" w:rsidR="008B607D" w:rsidRDefault="008B607D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AA1B2C" w14:paraId="3183D70B" w14:textId="77777777" w:rsidTr="00AA1B2C">
      <w:tc>
        <w:tcPr>
          <w:tcW w:w="5812" w:type="dxa"/>
          <w:vMerge w:val="restart"/>
          <w:hideMark/>
        </w:tcPr>
        <w:p w14:paraId="3183D709" w14:textId="77777777" w:rsidR="00AA1B2C" w:rsidRDefault="00AA1B2C" w:rsidP="00AA1B2C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3183D726" wp14:editId="3183D727">
                <wp:extent cx="1428750" cy="847725"/>
                <wp:effectExtent l="0" t="0" r="0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3183D70A" w14:textId="77777777" w:rsidR="00AA1B2C" w:rsidRDefault="00AA1B2C" w:rsidP="00AA1B2C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AA1B2C" w14:paraId="3183D70E" w14:textId="77777777" w:rsidTr="00AA1B2C">
      <w:trPr>
        <w:trHeight w:val="450"/>
      </w:trPr>
      <w:tc>
        <w:tcPr>
          <w:tcW w:w="0" w:type="auto"/>
          <w:vMerge/>
          <w:vAlign w:val="center"/>
          <w:hideMark/>
        </w:tcPr>
        <w:p w14:paraId="3183D70C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3183D70D" w14:textId="77777777" w:rsidR="00AA1B2C" w:rsidRDefault="00AA1B2C" w:rsidP="00AA1B2C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AA1B2C" w14:paraId="3183D712" w14:textId="77777777" w:rsidTr="00AA1B2C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3183D70F" w14:textId="77777777" w:rsidR="00AA1B2C" w:rsidRDefault="00AA1B2C" w:rsidP="00AA1B2C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3183D710" w14:textId="77777777" w:rsidR="00AA1B2C" w:rsidRDefault="00AA1B2C" w:rsidP="00AA1B2C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3183D711" w14:textId="77777777" w:rsidR="00AA1B2C" w:rsidRPr="00AA1B2C" w:rsidRDefault="00AA1B2C" w:rsidP="00AA1B2C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 w:rsidRPr="00AA1B2C">
            <w:rPr>
              <w:rFonts w:ascii="Arial" w:hAnsi="Arial" w:cs="Arial"/>
              <w:bCs/>
              <w:lang w:eastAsia="en-US"/>
            </w:rPr>
            <w:t xml:space="preserve">2 July </w:t>
          </w:r>
          <w:r w:rsidRPr="00AA1B2C">
            <w:rPr>
              <w:rFonts w:ascii="Arial" w:hAnsi="Arial" w:cs="Arial"/>
              <w:lang w:eastAsia="en-US"/>
            </w:rPr>
            <w:t>2019</w:t>
          </w:r>
        </w:p>
      </w:tc>
    </w:tr>
  </w:tbl>
  <w:p w14:paraId="3183D713" w14:textId="77777777" w:rsidR="00F5536E" w:rsidRDefault="00F5536E"/>
  <w:p w14:paraId="3183D714" w14:textId="77777777" w:rsidR="00F5536E" w:rsidRDefault="00F5536E" w:rsidP="00A255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3D718" w14:textId="77777777" w:rsidR="00F5536E" w:rsidRDefault="00F5536E"/>
  <w:p w14:paraId="3183D719" w14:textId="77777777" w:rsidR="00F5536E" w:rsidRDefault="00F5536E"/>
  <w:p w14:paraId="3183D71A" w14:textId="77777777" w:rsidR="00F5536E" w:rsidRDefault="00F5536E"/>
  <w:p w14:paraId="3183D71B" w14:textId="77777777" w:rsidR="00F5536E" w:rsidRDefault="00F5536E"/>
  <w:p w14:paraId="3183D71C" w14:textId="77777777" w:rsidR="00F5536E" w:rsidRDefault="00F5536E">
    <w:pPr>
      <w:pStyle w:val="Header"/>
      <w:rPr>
        <w:sz w:val="2"/>
      </w:rPr>
    </w:pPr>
    <w:bookmarkStart w:id="4" w:name="Date"/>
    <w:bookmarkEnd w:id="4"/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F5536E" w:rsidRPr="00306C87" w14:paraId="3183D723" w14:textId="77777777" w:rsidTr="00306C87">
      <w:tc>
        <w:tcPr>
          <w:tcW w:w="6062" w:type="dxa"/>
          <w:shd w:val="clear" w:color="auto" w:fill="auto"/>
        </w:tcPr>
        <w:p w14:paraId="3183D71D" w14:textId="77777777" w:rsidR="00F5536E" w:rsidRDefault="006A1717" w:rsidP="00306C87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6C87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3183D728" wp14:editId="3183D729">
                <wp:extent cx="1552575" cy="914400"/>
                <wp:effectExtent l="0" t="0" r="9525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5536E" w:rsidRPr="00306C87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3183D71E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3183D71F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6C87">
            <w:rPr>
              <w:rFonts w:ascii="Arial" w:hAnsi="Arial" w:cs="Arial"/>
              <w:sz w:val="24"/>
              <w:szCs w:val="24"/>
            </w:rPr>
            <w:t>18 May 2011</w:t>
          </w:r>
        </w:p>
        <w:p w14:paraId="3183D720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1" w14:textId="77777777" w:rsidR="00F5536E" w:rsidRPr="00306C87" w:rsidRDefault="00F5536E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3183D722" w14:textId="77777777" w:rsidR="00F5536E" w:rsidRPr="00306C87" w:rsidRDefault="00F5536E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6C87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3183D724" w14:textId="77777777" w:rsidR="00F5536E" w:rsidRDefault="00F5536E">
    <w:pPr>
      <w:pStyle w:val="Header"/>
      <w:rPr>
        <w:sz w:val="2"/>
      </w:rPr>
    </w:pPr>
  </w:p>
  <w:p w14:paraId="3183D725" w14:textId="77777777" w:rsidR="00F5536E" w:rsidRDefault="00F5536E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741A91"/>
    <w:multiLevelType w:val="multilevel"/>
    <w:tmpl w:val="9A3ED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4A97BD1"/>
    <w:multiLevelType w:val="multilevel"/>
    <w:tmpl w:val="D2D271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525341"/>
    <w:multiLevelType w:val="multilevel"/>
    <w:tmpl w:val="D9E81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58830F5"/>
    <w:multiLevelType w:val="multilevel"/>
    <w:tmpl w:val="BD284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4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88217A"/>
    <w:multiLevelType w:val="multilevel"/>
    <w:tmpl w:val="FADC95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4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7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6"/>
  </w:num>
  <w:num w:numId="4">
    <w:abstractNumId w:val="39"/>
  </w:num>
  <w:num w:numId="5">
    <w:abstractNumId w:val="27"/>
  </w:num>
  <w:num w:numId="6">
    <w:abstractNumId w:val="28"/>
  </w:num>
  <w:num w:numId="7">
    <w:abstractNumId w:val="12"/>
  </w:num>
  <w:num w:numId="8">
    <w:abstractNumId w:val="36"/>
  </w:num>
  <w:num w:numId="9">
    <w:abstractNumId w:val="24"/>
  </w:num>
  <w:num w:numId="10">
    <w:abstractNumId w:val="13"/>
  </w:num>
  <w:num w:numId="11">
    <w:abstractNumId w:val="19"/>
  </w:num>
  <w:num w:numId="12">
    <w:abstractNumId w:val="35"/>
  </w:num>
  <w:num w:numId="13">
    <w:abstractNumId w:val="31"/>
  </w:num>
  <w:num w:numId="14">
    <w:abstractNumId w:val="6"/>
  </w:num>
  <w:num w:numId="1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37"/>
  </w:num>
  <w:num w:numId="18">
    <w:abstractNumId w:val="0"/>
  </w:num>
  <w:num w:numId="19">
    <w:abstractNumId w:val="25"/>
  </w:num>
  <w:num w:numId="20">
    <w:abstractNumId w:val="18"/>
  </w:num>
  <w:num w:numId="21">
    <w:abstractNumId w:val="38"/>
  </w:num>
  <w:num w:numId="22">
    <w:abstractNumId w:val="41"/>
  </w:num>
  <w:num w:numId="23">
    <w:abstractNumId w:val="34"/>
  </w:num>
  <w:num w:numId="24">
    <w:abstractNumId w:val="17"/>
  </w:num>
  <w:num w:numId="25">
    <w:abstractNumId w:val="3"/>
  </w:num>
  <w:num w:numId="26">
    <w:abstractNumId w:val="16"/>
  </w:num>
  <w:num w:numId="27">
    <w:abstractNumId w:val="20"/>
  </w:num>
  <w:num w:numId="28">
    <w:abstractNumId w:val="29"/>
  </w:num>
  <w:num w:numId="29">
    <w:abstractNumId w:val="4"/>
  </w:num>
  <w:num w:numId="30">
    <w:abstractNumId w:val="10"/>
  </w:num>
  <w:num w:numId="31">
    <w:abstractNumId w:val="30"/>
  </w:num>
  <w:num w:numId="32">
    <w:abstractNumId w:val="40"/>
  </w:num>
  <w:num w:numId="33">
    <w:abstractNumId w:val="33"/>
  </w:num>
  <w:num w:numId="34">
    <w:abstractNumId w:val="9"/>
  </w:num>
  <w:num w:numId="35">
    <w:abstractNumId w:val="22"/>
  </w:num>
  <w:num w:numId="36">
    <w:abstractNumId w:val="8"/>
  </w:num>
  <w:num w:numId="37">
    <w:abstractNumId w:val="1"/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6DA3"/>
    <w:rsid w:val="00020E8D"/>
    <w:rsid w:val="00021F38"/>
    <w:rsid w:val="00024868"/>
    <w:rsid w:val="0002578F"/>
    <w:rsid w:val="00031899"/>
    <w:rsid w:val="0003407A"/>
    <w:rsid w:val="00036C65"/>
    <w:rsid w:val="00046654"/>
    <w:rsid w:val="00051F36"/>
    <w:rsid w:val="0005285D"/>
    <w:rsid w:val="00054ECC"/>
    <w:rsid w:val="000573E8"/>
    <w:rsid w:val="000575E5"/>
    <w:rsid w:val="00057AE4"/>
    <w:rsid w:val="00060DEE"/>
    <w:rsid w:val="00070995"/>
    <w:rsid w:val="00071274"/>
    <w:rsid w:val="00074AA2"/>
    <w:rsid w:val="000751A4"/>
    <w:rsid w:val="00076A65"/>
    <w:rsid w:val="00083283"/>
    <w:rsid w:val="000975D0"/>
    <w:rsid w:val="000977BE"/>
    <w:rsid w:val="00097B3A"/>
    <w:rsid w:val="000A3914"/>
    <w:rsid w:val="000A4CFB"/>
    <w:rsid w:val="000A58AF"/>
    <w:rsid w:val="000B09F5"/>
    <w:rsid w:val="000B2E8C"/>
    <w:rsid w:val="000B2F95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4CAF"/>
    <w:rsid w:val="00100BED"/>
    <w:rsid w:val="0010253D"/>
    <w:rsid w:val="001111EA"/>
    <w:rsid w:val="00111ED9"/>
    <w:rsid w:val="00113E3F"/>
    <w:rsid w:val="00115970"/>
    <w:rsid w:val="00115D3E"/>
    <w:rsid w:val="00116DB3"/>
    <w:rsid w:val="0011739C"/>
    <w:rsid w:val="001216F7"/>
    <w:rsid w:val="001217EC"/>
    <w:rsid w:val="0012494A"/>
    <w:rsid w:val="001254B9"/>
    <w:rsid w:val="00127420"/>
    <w:rsid w:val="0013254F"/>
    <w:rsid w:val="0014236D"/>
    <w:rsid w:val="001438BF"/>
    <w:rsid w:val="001456E9"/>
    <w:rsid w:val="00147BA5"/>
    <w:rsid w:val="00147F24"/>
    <w:rsid w:val="0015224C"/>
    <w:rsid w:val="00152E1C"/>
    <w:rsid w:val="00153FD3"/>
    <w:rsid w:val="001570AA"/>
    <w:rsid w:val="00157709"/>
    <w:rsid w:val="00163873"/>
    <w:rsid w:val="00170282"/>
    <w:rsid w:val="00173D5A"/>
    <w:rsid w:val="00182940"/>
    <w:rsid w:val="00185331"/>
    <w:rsid w:val="00193FBD"/>
    <w:rsid w:val="001969C0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1F4F"/>
    <w:rsid w:val="001C49C2"/>
    <w:rsid w:val="001C5B16"/>
    <w:rsid w:val="001D44A1"/>
    <w:rsid w:val="001E2BD4"/>
    <w:rsid w:val="001E347A"/>
    <w:rsid w:val="001E4D86"/>
    <w:rsid w:val="001F07FB"/>
    <w:rsid w:val="001F5378"/>
    <w:rsid w:val="001F6854"/>
    <w:rsid w:val="001F6E8E"/>
    <w:rsid w:val="002003B1"/>
    <w:rsid w:val="00201E4E"/>
    <w:rsid w:val="00206B8C"/>
    <w:rsid w:val="00206C61"/>
    <w:rsid w:val="00210119"/>
    <w:rsid w:val="0021035B"/>
    <w:rsid w:val="00212435"/>
    <w:rsid w:val="00222E10"/>
    <w:rsid w:val="00223D3C"/>
    <w:rsid w:val="002279D6"/>
    <w:rsid w:val="0023504F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7F7E"/>
    <w:rsid w:val="002D0658"/>
    <w:rsid w:val="002D1329"/>
    <w:rsid w:val="002D26BE"/>
    <w:rsid w:val="002D273F"/>
    <w:rsid w:val="002D5BBB"/>
    <w:rsid w:val="002E13CF"/>
    <w:rsid w:val="002E33EA"/>
    <w:rsid w:val="002E37A5"/>
    <w:rsid w:val="002F15DD"/>
    <w:rsid w:val="002F2C35"/>
    <w:rsid w:val="002F62E6"/>
    <w:rsid w:val="00301343"/>
    <w:rsid w:val="00306C87"/>
    <w:rsid w:val="00307C18"/>
    <w:rsid w:val="00310515"/>
    <w:rsid w:val="00311E1A"/>
    <w:rsid w:val="003133FC"/>
    <w:rsid w:val="00321E6F"/>
    <w:rsid w:val="003249DE"/>
    <w:rsid w:val="00324E86"/>
    <w:rsid w:val="00325FF3"/>
    <w:rsid w:val="003309EF"/>
    <w:rsid w:val="00331ADC"/>
    <w:rsid w:val="00336BF8"/>
    <w:rsid w:val="003424D1"/>
    <w:rsid w:val="003552A6"/>
    <w:rsid w:val="00362966"/>
    <w:rsid w:val="003640BA"/>
    <w:rsid w:val="003649F2"/>
    <w:rsid w:val="003722C6"/>
    <w:rsid w:val="00373AB2"/>
    <w:rsid w:val="00376968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303E"/>
    <w:rsid w:val="003C6D00"/>
    <w:rsid w:val="003C6F59"/>
    <w:rsid w:val="003C77A8"/>
    <w:rsid w:val="003D0462"/>
    <w:rsid w:val="003D141A"/>
    <w:rsid w:val="003D4D51"/>
    <w:rsid w:val="003D57CD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156D6"/>
    <w:rsid w:val="00417302"/>
    <w:rsid w:val="004173D1"/>
    <w:rsid w:val="0042016D"/>
    <w:rsid w:val="0042158D"/>
    <w:rsid w:val="0042168F"/>
    <w:rsid w:val="0042244F"/>
    <w:rsid w:val="0042271F"/>
    <w:rsid w:val="004239FE"/>
    <w:rsid w:val="00426D73"/>
    <w:rsid w:val="004322AC"/>
    <w:rsid w:val="0044003F"/>
    <w:rsid w:val="00441C26"/>
    <w:rsid w:val="00452D0A"/>
    <w:rsid w:val="004554EB"/>
    <w:rsid w:val="004633B2"/>
    <w:rsid w:val="00464B76"/>
    <w:rsid w:val="00466024"/>
    <w:rsid w:val="00486EE5"/>
    <w:rsid w:val="004875E6"/>
    <w:rsid w:val="00494135"/>
    <w:rsid w:val="004954F4"/>
    <w:rsid w:val="004A0524"/>
    <w:rsid w:val="004A072D"/>
    <w:rsid w:val="004A0C69"/>
    <w:rsid w:val="004A0D3E"/>
    <w:rsid w:val="004A1246"/>
    <w:rsid w:val="004B2564"/>
    <w:rsid w:val="004B269E"/>
    <w:rsid w:val="004B30F0"/>
    <w:rsid w:val="004C11B3"/>
    <w:rsid w:val="004D0EB3"/>
    <w:rsid w:val="004D0EC6"/>
    <w:rsid w:val="004D2865"/>
    <w:rsid w:val="004D36F3"/>
    <w:rsid w:val="004D5077"/>
    <w:rsid w:val="004D7D7D"/>
    <w:rsid w:val="004E2232"/>
    <w:rsid w:val="004E2A31"/>
    <w:rsid w:val="004E3647"/>
    <w:rsid w:val="004F0C11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5EFB"/>
    <w:rsid w:val="00520927"/>
    <w:rsid w:val="0052557C"/>
    <w:rsid w:val="00532A59"/>
    <w:rsid w:val="00534047"/>
    <w:rsid w:val="005413FF"/>
    <w:rsid w:val="00544EAC"/>
    <w:rsid w:val="00546864"/>
    <w:rsid w:val="00550367"/>
    <w:rsid w:val="00553CB7"/>
    <w:rsid w:val="00553EAB"/>
    <w:rsid w:val="0055705E"/>
    <w:rsid w:val="005627B5"/>
    <w:rsid w:val="00571052"/>
    <w:rsid w:val="00571631"/>
    <w:rsid w:val="0057314D"/>
    <w:rsid w:val="00573B39"/>
    <w:rsid w:val="0058602B"/>
    <w:rsid w:val="00587436"/>
    <w:rsid w:val="00596B65"/>
    <w:rsid w:val="00596D90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5E17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27FBF"/>
    <w:rsid w:val="00641CB0"/>
    <w:rsid w:val="00643659"/>
    <w:rsid w:val="00650936"/>
    <w:rsid w:val="00653046"/>
    <w:rsid w:val="00667C49"/>
    <w:rsid w:val="00671220"/>
    <w:rsid w:val="00672205"/>
    <w:rsid w:val="006724BE"/>
    <w:rsid w:val="00672523"/>
    <w:rsid w:val="006755CB"/>
    <w:rsid w:val="0068310F"/>
    <w:rsid w:val="00683B2F"/>
    <w:rsid w:val="00685422"/>
    <w:rsid w:val="00686330"/>
    <w:rsid w:val="006901E4"/>
    <w:rsid w:val="006A1717"/>
    <w:rsid w:val="006A5B68"/>
    <w:rsid w:val="006A6D2A"/>
    <w:rsid w:val="006B536E"/>
    <w:rsid w:val="006B5847"/>
    <w:rsid w:val="006D0D8D"/>
    <w:rsid w:val="006D61F6"/>
    <w:rsid w:val="006D69C2"/>
    <w:rsid w:val="006D7407"/>
    <w:rsid w:val="006E039F"/>
    <w:rsid w:val="006E3839"/>
    <w:rsid w:val="006E476E"/>
    <w:rsid w:val="006E7238"/>
    <w:rsid w:val="006F3AC7"/>
    <w:rsid w:val="006F41C3"/>
    <w:rsid w:val="006F5C7B"/>
    <w:rsid w:val="006F7455"/>
    <w:rsid w:val="006F75E4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3D2E"/>
    <w:rsid w:val="00727DE3"/>
    <w:rsid w:val="00741A4D"/>
    <w:rsid w:val="00741E3B"/>
    <w:rsid w:val="007439ED"/>
    <w:rsid w:val="0075534B"/>
    <w:rsid w:val="00761121"/>
    <w:rsid w:val="00763DD3"/>
    <w:rsid w:val="007657E7"/>
    <w:rsid w:val="00773362"/>
    <w:rsid w:val="007751C9"/>
    <w:rsid w:val="0078291E"/>
    <w:rsid w:val="00782999"/>
    <w:rsid w:val="0078766B"/>
    <w:rsid w:val="00790929"/>
    <w:rsid w:val="00791B32"/>
    <w:rsid w:val="0079624D"/>
    <w:rsid w:val="00796F6B"/>
    <w:rsid w:val="007A22FE"/>
    <w:rsid w:val="007A463C"/>
    <w:rsid w:val="007A4733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6E15"/>
    <w:rsid w:val="007F6E56"/>
    <w:rsid w:val="008020EE"/>
    <w:rsid w:val="00802C14"/>
    <w:rsid w:val="008149EB"/>
    <w:rsid w:val="00816A50"/>
    <w:rsid w:val="00821571"/>
    <w:rsid w:val="008252DC"/>
    <w:rsid w:val="00835655"/>
    <w:rsid w:val="008365B1"/>
    <w:rsid w:val="00836EFC"/>
    <w:rsid w:val="0084171C"/>
    <w:rsid w:val="00851092"/>
    <w:rsid w:val="00856FEF"/>
    <w:rsid w:val="00857ECC"/>
    <w:rsid w:val="00862A84"/>
    <w:rsid w:val="00870540"/>
    <w:rsid w:val="00870F63"/>
    <w:rsid w:val="0087430F"/>
    <w:rsid w:val="0088195F"/>
    <w:rsid w:val="00881AA2"/>
    <w:rsid w:val="00897DA1"/>
    <w:rsid w:val="008A24A3"/>
    <w:rsid w:val="008A3B06"/>
    <w:rsid w:val="008A5916"/>
    <w:rsid w:val="008A6C9B"/>
    <w:rsid w:val="008B457A"/>
    <w:rsid w:val="008B5AA3"/>
    <w:rsid w:val="008B607D"/>
    <w:rsid w:val="008C3C75"/>
    <w:rsid w:val="008C55C7"/>
    <w:rsid w:val="008D5122"/>
    <w:rsid w:val="008D664C"/>
    <w:rsid w:val="008D71E8"/>
    <w:rsid w:val="008E1C9F"/>
    <w:rsid w:val="008E7E96"/>
    <w:rsid w:val="00903A76"/>
    <w:rsid w:val="00904312"/>
    <w:rsid w:val="0090618F"/>
    <w:rsid w:val="00906C86"/>
    <w:rsid w:val="0090793D"/>
    <w:rsid w:val="009110C3"/>
    <w:rsid w:val="009230D8"/>
    <w:rsid w:val="00924E53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7A14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A6BEF"/>
    <w:rsid w:val="009B0679"/>
    <w:rsid w:val="009B0968"/>
    <w:rsid w:val="009B2CFF"/>
    <w:rsid w:val="009C0165"/>
    <w:rsid w:val="009C1960"/>
    <w:rsid w:val="009C23A9"/>
    <w:rsid w:val="009C4002"/>
    <w:rsid w:val="009C64BE"/>
    <w:rsid w:val="009D021C"/>
    <w:rsid w:val="009D267C"/>
    <w:rsid w:val="009D3DEE"/>
    <w:rsid w:val="009D5EF6"/>
    <w:rsid w:val="009D6157"/>
    <w:rsid w:val="009D75FE"/>
    <w:rsid w:val="009E401B"/>
    <w:rsid w:val="009F0957"/>
    <w:rsid w:val="009F3AE4"/>
    <w:rsid w:val="009F5484"/>
    <w:rsid w:val="00A00232"/>
    <w:rsid w:val="00A0170A"/>
    <w:rsid w:val="00A0377E"/>
    <w:rsid w:val="00A06B1C"/>
    <w:rsid w:val="00A150AD"/>
    <w:rsid w:val="00A16A38"/>
    <w:rsid w:val="00A2550C"/>
    <w:rsid w:val="00A33D5C"/>
    <w:rsid w:val="00A3532D"/>
    <w:rsid w:val="00A36AE8"/>
    <w:rsid w:val="00A42C48"/>
    <w:rsid w:val="00A43098"/>
    <w:rsid w:val="00A4539D"/>
    <w:rsid w:val="00A45FC3"/>
    <w:rsid w:val="00A560A4"/>
    <w:rsid w:val="00A564A2"/>
    <w:rsid w:val="00A65067"/>
    <w:rsid w:val="00A661FC"/>
    <w:rsid w:val="00A7441E"/>
    <w:rsid w:val="00A7644D"/>
    <w:rsid w:val="00A82755"/>
    <w:rsid w:val="00A82C1D"/>
    <w:rsid w:val="00A83187"/>
    <w:rsid w:val="00A8657D"/>
    <w:rsid w:val="00A900D6"/>
    <w:rsid w:val="00A90E34"/>
    <w:rsid w:val="00AA1B2C"/>
    <w:rsid w:val="00AA237B"/>
    <w:rsid w:val="00AA5C07"/>
    <w:rsid w:val="00AA6F3F"/>
    <w:rsid w:val="00AA6F4D"/>
    <w:rsid w:val="00AB049B"/>
    <w:rsid w:val="00AC7025"/>
    <w:rsid w:val="00AD152F"/>
    <w:rsid w:val="00AD20AF"/>
    <w:rsid w:val="00AD2959"/>
    <w:rsid w:val="00AD6E08"/>
    <w:rsid w:val="00AE5259"/>
    <w:rsid w:val="00AE5DF3"/>
    <w:rsid w:val="00AF4CA3"/>
    <w:rsid w:val="00AF5ABC"/>
    <w:rsid w:val="00AF7DD4"/>
    <w:rsid w:val="00B01E89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0C14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26F6"/>
    <w:rsid w:val="00B84829"/>
    <w:rsid w:val="00B90BFB"/>
    <w:rsid w:val="00B92222"/>
    <w:rsid w:val="00B928A3"/>
    <w:rsid w:val="00BA5B05"/>
    <w:rsid w:val="00BB50D6"/>
    <w:rsid w:val="00BC5F44"/>
    <w:rsid w:val="00BC7929"/>
    <w:rsid w:val="00BD280D"/>
    <w:rsid w:val="00BD57BA"/>
    <w:rsid w:val="00BE285A"/>
    <w:rsid w:val="00BE614D"/>
    <w:rsid w:val="00BE71C4"/>
    <w:rsid w:val="00BF4470"/>
    <w:rsid w:val="00BF6DB9"/>
    <w:rsid w:val="00C00489"/>
    <w:rsid w:val="00C004CA"/>
    <w:rsid w:val="00C023DA"/>
    <w:rsid w:val="00C02E13"/>
    <w:rsid w:val="00C05524"/>
    <w:rsid w:val="00C06D92"/>
    <w:rsid w:val="00C14C02"/>
    <w:rsid w:val="00C16073"/>
    <w:rsid w:val="00C2213F"/>
    <w:rsid w:val="00C342FB"/>
    <w:rsid w:val="00C3675F"/>
    <w:rsid w:val="00C43C97"/>
    <w:rsid w:val="00C4436F"/>
    <w:rsid w:val="00C44A97"/>
    <w:rsid w:val="00C46914"/>
    <w:rsid w:val="00C501FA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945E1"/>
    <w:rsid w:val="00C96237"/>
    <w:rsid w:val="00CA051F"/>
    <w:rsid w:val="00CA0566"/>
    <w:rsid w:val="00CA2B00"/>
    <w:rsid w:val="00CB1AB3"/>
    <w:rsid w:val="00CB767B"/>
    <w:rsid w:val="00CD3DAA"/>
    <w:rsid w:val="00CD4B66"/>
    <w:rsid w:val="00CD5813"/>
    <w:rsid w:val="00CE2310"/>
    <w:rsid w:val="00CE4B57"/>
    <w:rsid w:val="00CE589A"/>
    <w:rsid w:val="00CF2D27"/>
    <w:rsid w:val="00CF4EEC"/>
    <w:rsid w:val="00D00005"/>
    <w:rsid w:val="00D02EE6"/>
    <w:rsid w:val="00D07805"/>
    <w:rsid w:val="00D109B3"/>
    <w:rsid w:val="00D10A92"/>
    <w:rsid w:val="00D12A48"/>
    <w:rsid w:val="00D15C94"/>
    <w:rsid w:val="00D15ED8"/>
    <w:rsid w:val="00D201D2"/>
    <w:rsid w:val="00D2194E"/>
    <w:rsid w:val="00D21A98"/>
    <w:rsid w:val="00D23307"/>
    <w:rsid w:val="00D260E6"/>
    <w:rsid w:val="00D30CF6"/>
    <w:rsid w:val="00D31A40"/>
    <w:rsid w:val="00D34AB5"/>
    <w:rsid w:val="00D438F7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C5348"/>
    <w:rsid w:val="00DD1DDB"/>
    <w:rsid w:val="00DD5849"/>
    <w:rsid w:val="00DD5AE6"/>
    <w:rsid w:val="00DD5C10"/>
    <w:rsid w:val="00DE0865"/>
    <w:rsid w:val="00DE2C24"/>
    <w:rsid w:val="00DE388D"/>
    <w:rsid w:val="00DF11AC"/>
    <w:rsid w:val="00DF2A08"/>
    <w:rsid w:val="00E0567B"/>
    <w:rsid w:val="00E15C53"/>
    <w:rsid w:val="00E17697"/>
    <w:rsid w:val="00E20F1D"/>
    <w:rsid w:val="00E2374D"/>
    <w:rsid w:val="00E25F25"/>
    <w:rsid w:val="00E26459"/>
    <w:rsid w:val="00E31776"/>
    <w:rsid w:val="00E32842"/>
    <w:rsid w:val="00E33C3B"/>
    <w:rsid w:val="00E34273"/>
    <w:rsid w:val="00E4011A"/>
    <w:rsid w:val="00E40E71"/>
    <w:rsid w:val="00E51561"/>
    <w:rsid w:val="00E52842"/>
    <w:rsid w:val="00E624D4"/>
    <w:rsid w:val="00E7084B"/>
    <w:rsid w:val="00E74CFB"/>
    <w:rsid w:val="00E7710E"/>
    <w:rsid w:val="00E8061D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3DB4"/>
    <w:rsid w:val="00EE4F0E"/>
    <w:rsid w:val="00EE5559"/>
    <w:rsid w:val="00EF7CE6"/>
    <w:rsid w:val="00F0164C"/>
    <w:rsid w:val="00F04EAD"/>
    <w:rsid w:val="00F10B26"/>
    <w:rsid w:val="00F13D90"/>
    <w:rsid w:val="00F152D1"/>
    <w:rsid w:val="00F15DE3"/>
    <w:rsid w:val="00F21931"/>
    <w:rsid w:val="00F21DD5"/>
    <w:rsid w:val="00F221F0"/>
    <w:rsid w:val="00F2427C"/>
    <w:rsid w:val="00F328B5"/>
    <w:rsid w:val="00F35192"/>
    <w:rsid w:val="00F354EF"/>
    <w:rsid w:val="00F35EB2"/>
    <w:rsid w:val="00F4079F"/>
    <w:rsid w:val="00F42EA4"/>
    <w:rsid w:val="00F44B56"/>
    <w:rsid w:val="00F44CFE"/>
    <w:rsid w:val="00F45CB3"/>
    <w:rsid w:val="00F50AA9"/>
    <w:rsid w:val="00F5536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868"/>
    <w:rsid w:val="00FB0669"/>
    <w:rsid w:val="00FB1FEC"/>
    <w:rsid w:val="00FB406B"/>
    <w:rsid w:val="00FB5C8A"/>
    <w:rsid w:val="00FB6952"/>
    <w:rsid w:val="00FC25F1"/>
    <w:rsid w:val="00FC2DA8"/>
    <w:rsid w:val="00FC4DFE"/>
    <w:rsid w:val="00FC7FAC"/>
    <w:rsid w:val="00FD0083"/>
    <w:rsid w:val="00FD078D"/>
    <w:rsid w:val="00FD3F6F"/>
    <w:rsid w:val="00FD4360"/>
    <w:rsid w:val="00FD672D"/>
    <w:rsid w:val="00FD7AA9"/>
    <w:rsid w:val="00FE6519"/>
    <w:rsid w:val="00FF0A0B"/>
    <w:rsid w:val="00FF0F8F"/>
    <w:rsid w:val="00FF34E6"/>
    <w:rsid w:val="00FF47A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3183D6ED"/>
  <w15:chartTrackingRefBased/>
  <w15:docId w15:val="{2B9A9911-B550-4535-91EB-4BDB1C92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A1B2C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3FCF38-ED08-4DDA-93CB-F2DE6FA93C73}">
  <ds:schemaRefs>
    <ds:schemaRef ds:uri="c8febe6a-14d9-43ab-83c3-c48f478fa47c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1c8a0e75-f4bc-4eb4-8ed0-578eaea9e1ca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A7ECAE7-B408-4792-9D4E-21F7E7688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6B0171-0B50-4750-9C46-46730B8EC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4</TotalTime>
  <Pages>1</Pages>
  <Words>62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Election of President FINAL</vt:lpstr>
    </vt:vector>
  </TitlesOfParts>
  <Company>Local Government Association</Company>
  <LinksUpToDate>false</LinksUpToDate>
  <CharactersWithSpaces>485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Election of President FINAL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5</cp:revision>
  <cp:lastPrinted>2011-05-23T11:31:00Z</cp:lastPrinted>
  <dcterms:created xsi:type="dcterms:W3CDTF">2019-06-11T15:05:00Z</dcterms:created>
  <dcterms:modified xsi:type="dcterms:W3CDTF">2019-06-12T10:14:00Z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</Properties>
</file>